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A6" w:rsidRPr="009F1572" w:rsidRDefault="00E712A6" w:rsidP="009F1572">
      <w:pPr>
        <w:jc w:val="right"/>
        <w:rPr>
          <w:rFonts w:ascii="Times New Roman" w:hAnsi="Times New Roman" w:cs="Times New Roman"/>
        </w:rPr>
      </w:pPr>
      <w:r w:rsidRPr="009F1572">
        <w:rPr>
          <w:rFonts w:ascii="Times New Roman" w:hAnsi="Times New Roman" w:cs="Times New Roman"/>
        </w:rPr>
        <w:t>Директору МБУ ДО</w:t>
      </w:r>
    </w:p>
    <w:p w:rsidR="00E712A6" w:rsidRPr="009F1572" w:rsidRDefault="00E712A6" w:rsidP="009F1572">
      <w:pPr>
        <w:jc w:val="right"/>
        <w:rPr>
          <w:rFonts w:ascii="Times New Roman" w:hAnsi="Times New Roman" w:cs="Times New Roman"/>
        </w:rPr>
      </w:pPr>
      <w:r w:rsidRPr="009F1572">
        <w:rPr>
          <w:rFonts w:ascii="Times New Roman" w:hAnsi="Times New Roman" w:cs="Times New Roman"/>
        </w:rPr>
        <w:t xml:space="preserve"> «Детская школа искусств»       </w:t>
      </w:r>
    </w:p>
    <w:p w:rsidR="00E712A6" w:rsidRPr="009F1572" w:rsidRDefault="00E712A6" w:rsidP="009F1572">
      <w:pPr>
        <w:jc w:val="right"/>
        <w:rPr>
          <w:rFonts w:ascii="Times New Roman" w:hAnsi="Times New Roman" w:cs="Times New Roman"/>
        </w:rPr>
      </w:pPr>
      <w:r w:rsidRPr="009F1572">
        <w:rPr>
          <w:rFonts w:ascii="Times New Roman" w:hAnsi="Times New Roman" w:cs="Times New Roman"/>
        </w:rPr>
        <w:t xml:space="preserve">Г.Н.Шамшудиновой </w:t>
      </w:r>
    </w:p>
    <w:p w:rsidR="00E712A6" w:rsidRPr="009F1572" w:rsidRDefault="00E712A6" w:rsidP="009F1572">
      <w:pPr>
        <w:jc w:val="right"/>
        <w:rPr>
          <w:rFonts w:ascii="Times New Roman" w:hAnsi="Times New Roman" w:cs="Times New Roman"/>
        </w:rPr>
      </w:pPr>
      <w:r w:rsidRPr="009F1572">
        <w:rPr>
          <w:rFonts w:ascii="Times New Roman" w:hAnsi="Times New Roman" w:cs="Times New Roman"/>
        </w:rPr>
        <w:t>Преподавателя баяна</w:t>
      </w:r>
    </w:p>
    <w:p w:rsidR="00E712A6" w:rsidRPr="009F1572" w:rsidRDefault="00E712A6" w:rsidP="009F1572">
      <w:pPr>
        <w:jc w:val="right"/>
        <w:rPr>
          <w:rFonts w:ascii="Times New Roman" w:hAnsi="Times New Roman" w:cs="Times New Roman"/>
        </w:rPr>
      </w:pPr>
      <w:r w:rsidRPr="009F1572">
        <w:rPr>
          <w:rFonts w:ascii="Times New Roman" w:hAnsi="Times New Roman" w:cs="Times New Roman"/>
        </w:rPr>
        <w:t>Шигапова Ильнара Хамитовича</w:t>
      </w:r>
    </w:p>
    <w:p w:rsidR="00E712A6" w:rsidRPr="009F1572" w:rsidRDefault="00E712A6" w:rsidP="009F1572">
      <w:pPr>
        <w:jc w:val="center"/>
        <w:rPr>
          <w:rFonts w:ascii="Times New Roman" w:hAnsi="Times New Roman" w:cs="Times New Roman"/>
        </w:rPr>
      </w:pPr>
    </w:p>
    <w:p w:rsidR="00E712A6" w:rsidRPr="009F1572" w:rsidRDefault="00E712A6" w:rsidP="009F1572">
      <w:pPr>
        <w:pStyle w:val="a1"/>
        <w:shd w:val="clear" w:color="auto" w:fill="auto"/>
        <w:jc w:val="center"/>
        <w:rPr>
          <w:sz w:val="24"/>
          <w:szCs w:val="24"/>
        </w:rPr>
      </w:pPr>
      <w:r w:rsidRPr="009F1572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E712A6" w:rsidRPr="009F1572" w:rsidRDefault="00E712A6" w:rsidP="009F1572">
      <w:pPr>
        <w:pStyle w:val="a1"/>
        <w:shd w:val="clear" w:color="auto" w:fill="auto"/>
        <w:rPr>
          <w:sz w:val="24"/>
          <w:szCs w:val="24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124"/>
        <w:gridCol w:w="733"/>
        <w:gridCol w:w="567"/>
        <w:gridCol w:w="850"/>
        <w:gridCol w:w="851"/>
        <w:gridCol w:w="2693"/>
        <w:gridCol w:w="1843"/>
        <w:gridCol w:w="2410"/>
        <w:gridCol w:w="1417"/>
        <w:gridCol w:w="1418"/>
        <w:gridCol w:w="1119"/>
      </w:tblGrid>
      <w:tr w:rsidR="00E712A6" w:rsidRPr="009F1572" w:rsidTr="009F1572">
        <w:trPr>
          <w:cantSplit/>
          <w:trHeight w:val="2090"/>
        </w:trPr>
        <w:tc>
          <w:tcPr>
            <w:tcW w:w="572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№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Ф.И.О.</w:t>
            </w:r>
          </w:p>
          <w:p w:rsidR="00E712A6" w:rsidRPr="009F1572" w:rsidRDefault="00E712A6" w:rsidP="009F1572">
            <w:pPr>
              <w:pStyle w:val="a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педагога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отделение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Время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по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расписанию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Тема по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программе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Тема с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учетом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Что надо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>сделать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F1572">
              <w:rPr>
                <w:sz w:val="24"/>
                <w:szCs w:val="24"/>
              </w:rPr>
              <w:t>чащемуся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>(изучить,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составить,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>изготовить,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упражняться, сделать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</w:t>
            </w:r>
            <w:r w:rsidRPr="009F1572">
              <w:rPr>
                <w:sz w:val="24"/>
                <w:szCs w:val="24"/>
              </w:rPr>
              <w:t>ыполнения работы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</w:t>
            </w:r>
            <w:r w:rsidRPr="009F1572">
              <w:rPr>
                <w:sz w:val="24"/>
                <w:szCs w:val="24"/>
              </w:rPr>
              <w:t>мися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Использованные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ресурсы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(активная ссылка на обучающий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электронный</w:t>
            </w:r>
          </w:p>
          <w:p w:rsidR="00E712A6" w:rsidRPr="009F1572" w:rsidRDefault="00E712A6" w:rsidP="009F1572">
            <w:pPr>
              <w:pStyle w:val="a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ресурс)</w:t>
            </w:r>
          </w:p>
        </w:tc>
        <w:tc>
          <w:tcPr>
            <w:tcW w:w="1119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Способы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обратной связи с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учащимися (почта,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ватсап,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телефон</w:t>
            </w:r>
          </w:p>
          <w:p w:rsidR="00E712A6" w:rsidRPr="009F1572" w:rsidRDefault="00E712A6" w:rsidP="009F1572">
            <w:pPr>
              <w:pStyle w:val="a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и др.)</w:t>
            </w:r>
          </w:p>
        </w:tc>
      </w:tr>
      <w:tr w:rsidR="00E712A6" w:rsidRPr="009F1572" w:rsidTr="00CF7596">
        <w:trPr>
          <w:cantSplit/>
          <w:trHeight w:val="1299"/>
        </w:trPr>
        <w:tc>
          <w:tcPr>
            <w:tcW w:w="572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Шигапов Ильнар Хамитович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18.05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22.05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29.05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1.Ю.Гаврилов «Колобок»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2.Л.Хамиди «Унышбэйрэме» обр. Р.Сабит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1.Ю.Гаврилов «Колобок»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2.Л.Хамиди «Унышбэйрэме» обр. Р.Сабит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Работа над ровностью восьмых и шестнадцатых длительностей,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>соединение правой и левой руки, гаммы и арпеджио,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>повтор пройденного материала,</w:t>
            </w:r>
            <w:r>
              <w:rPr>
                <w:sz w:val="24"/>
                <w:szCs w:val="24"/>
              </w:rPr>
              <w:t xml:space="preserve"> </w:t>
            </w:r>
            <w:r w:rsidRPr="009F1572">
              <w:rPr>
                <w:sz w:val="24"/>
                <w:szCs w:val="24"/>
              </w:rPr>
              <w:t xml:space="preserve">подбор по слуху.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22.05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29.05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ватсап</w:t>
            </w:r>
          </w:p>
        </w:tc>
      </w:tr>
      <w:tr w:rsidR="00E712A6" w:rsidRPr="009F1572" w:rsidTr="009F1572">
        <w:trPr>
          <w:cantSplit/>
          <w:trHeight w:val="7174"/>
        </w:trPr>
        <w:tc>
          <w:tcPr>
            <w:tcW w:w="572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 xml:space="preserve">   2.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Шигапов Ильнар Хамитович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14.05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16.05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18.05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19.05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21.05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22.05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23.05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26.05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28.05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29.05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11.50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11.50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13.35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13.05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12.10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11.50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11.50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13.35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13.05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12.10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11.50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12.45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1.т.н.п. «Залида» обр. Р.Сабит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2.М.Блантер «Катюша»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3.обр.Р.Сабит «Их,карапторулары»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4.обр.Р.Сабит «Унышбэйрэме»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5.обр.Р.Сабит «Кугэрченгорлидер 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6.Р.Сабит «Апипа»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1.т.н.п. «Залида» обр. Р.Сабит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2.М.Блантер «Катюша»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3.обр.Р.Сабит «Их,карапторулары»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4.обр.Р.Сабит «Унышбэйрэме»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5.обр.Р.Сабит «Кугэрченгорлидер »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rPr>
                <w:b/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6.Р.Сабит «Апипа»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Соединение правой и левой руки,работа над шестнадцатыми нотами, гаммы и арпеджио,повтор пройденного материала,подбор по слуху.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19.05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21.05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22.05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23.05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25.05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26.05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28.05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29.05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30.05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vAlign w:val="center"/>
          </w:tcPr>
          <w:p w:rsidR="00E712A6" w:rsidRPr="009F1572" w:rsidRDefault="00E712A6" w:rsidP="009F157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F1572">
              <w:rPr>
                <w:sz w:val="24"/>
                <w:szCs w:val="24"/>
              </w:rPr>
              <w:t>ватсап</w:t>
            </w:r>
          </w:p>
        </w:tc>
      </w:tr>
    </w:tbl>
    <w:p w:rsidR="00E712A6" w:rsidRPr="009F1572" w:rsidRDefault="00E712A6" w:rsidP="009F157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712A6" w:rsidRPr="009F1572" w:rsidSect="009F1572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107BA"/>
    <w:rsid w:val="00022E6A"/>
    <w:rsid w:val="001D13FD"/>
    <w:rsid w:val="001E17E3"/>
    <w:rsid w:val="002825F5"/>
    <w:rsid w:val="002F6085"/>
    <w:rsid w:val="003E05E0"/>
    <w:rsid w:val="0046199F"/>
    <w:rsid w:val="005C2BE5"/>
    <w:rsid w:val="007011BB"/>
    <w:rsid w:val="00702D2F"/>
    <w:rsid w:val="007822E0"/>
    <w:rsid w:val="00873438"/>
    <w:rsid w:val="00967178"/>
    <w:rsid w:val="009B2CBC"/>
    <w:rsid w:val="009F1572"/>
    <w:rsid w:val="00B7613D"/>
    <w:rsid w:val="00CE60A7"/>
    <w:rsid w:val="00CF7596"/>
    <w:rsid w:val="00E712A6"/>
    <w:rsid w:val="00EA156F"/>
    <w:rsid w:val="00EE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273</Words>
  <Characters>1557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2020-03-30T08:49:00Z</dcterms:created>
  <dcterms:modified xsi:type="dcterms:W3CDTF">2020-05-11T16:56:00Z</dcterms:modified>
</cp:coreProperties>
</file>